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77ED5" w:rsidRDefault="00713DD0" w:rsidP="00277ED5">
      <w:pPr>
        <w:spacing w:after="0" w:line="288" w:lineRule="auto"/>
        <w:rPr>
          <w:rFonts w:ascii="Trebuchet MS" w:hAnsi="Trebuchet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D5685" wp14:editId="795CFE82">
                <wp:simplePos x="0" y="0"/>
                <wp:positionH relativeFrom="column">
                  <wp:posOffset>138430</wp:posOffset>
                </wp:positionH>
                <wp:positionV relativeFrom="paragraph">
                  <wp:posOffset>7158355</wp:posOffset>
                </wp:positionV>
                <wp:extent cx="2695575" cy="32385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DD0" w:rsidRPr="00713DD0" w:rsidRDefault="00713DD0" w:rsidP="00713DD0">
                            <w:pPr>
                              <w:spacing w:before="100" w:beforeAutospacing="1" w:after="100" w:afterAutospacing="1" w:line="240" w:lineRule="auto"/>
                              <w:rPr>
                                <w:rFonts w:ascii="Raleway" w:hAnsi="Raleway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Meer info op </w:t>
                            </w:r>
                            <w:r w:rsidRPr="00713DD0">
                              <w:rPr>
                                <w:rFonts w:ascii="Raleway" w:hAnsi="Raleway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worldservants.nl</w:t>
                            </w:r>
                          </w:p>
                          <w:p w:rsidR="00713DD0" w:rsidRPr="00713DD0" w:rsidRDefault="00713DD0" w:rsidP="00713DD0">
                            <w:pPr>
                              <w:spacing w:before="100" w:beforeAutospacing="1" w:after="100" w:afterAutospacing="1" w:line="240" w:lineRule="auto"/>
                              <w:rPr>
                                <w:rFonts w:ascii="Lato" w:hAnsi="Lato"/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10.9pt;margin-top:563.65pt;width:212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" filled="f" stroked="f" strokeweight=".5pt">
                <v:textbox>
                  <w:txbxContent>
                    <w:p w:rsidR="00713DD0" w:rsidRPr="00713DD0" w:rsidRDefault="00713DD0" w:rsidP="00713DD0">
                      <w:pPr>
                        <w:spacing w:before="100" w:beforeAutospacing="1" w:after="100" w:afterAutospacing="1" w:line="240" w:lineRule="auto"/>
                        <w:rPr>
                          <w:rFonts w:ascii="Raleway" w:hAnsi="Raleway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Lato" w:hAnsi="Lato"/>
                          <w:b/>
                          <w:color w:val="595959" w:themeColor="text1" w:themeTint="A6"/>
                          <w:sz w:val="24"/>
                        </w:rPr>
                        <w:t xml:space="preserve">Meer info op </w:t>
                      </w:r>
                      <w:r w:rsidRPr="00713DD0">
                        <w:rPr>
                          <w:rFonts w:ascii="Raleway" w:hAnsi="Raleway"/>
                          <w:b/>
                          <w:smallCaps/>
                          <w:color w:val="FFFFFF" w:themeColor="background1"/>
                          <w:sz w:val="28"/>
                        </w:rPr>
                        <w:t>worldservants.nl</w:t>
                      </w:r>
                    </w:p>
                    <w:p w:rsidR="00713DD0" w:rsidRPr="00713DD0" w:rsidRDefault="00713DD0" w:rsidP="00713DD0">
                      <w:pPr>
                        <w:spacing w:before="100" w:beforeAutospacing="1" w:after="100" w:afterAutospacing="1" w:line="240" w:lineRule="auto"/>
                        <w:rPr>
                          <w:rFonts w:ascii="Lato" w:hAnsi="Lato"/>
                          <w:b/>
                          <w:color w:val="595959" w:themeColor="text1" w:themeTint="A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42E91" wp14:editId="7CDB5DEB">
                <wp:simplePos x="0" y="0"/>
                <wp:positionH relativeFrom="column">
                  <wp:posOffset>-375920</wp:posOffset>
                </wp:positionH>
                <wp:positionV relativeFrom="paragraph">
                  <wp:posOffset>4538980</wp:posOffset>
                </wp:positionV>
                <wp:extent cx="2466975" cy="24860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DD0" w:rsidRDefault="00713DD0" w:rsidP="00713DD0">
                            <w:pPr>
                              <w:spacing w:before="100" w:beforeAutospacing="1" w:after="100" w:afterAutospacing="1" w:line="240" w:lineRule="auto"/>
                              <w:rPr>
                                <w:rFonts w:ascii="Lato" w:hAnsi="Lato"/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595959" w:themeColor="text1" w:themeTint="A6"/>
                                <w:sz w:val="24"/>
                              </w:rPr>
                              <w:t>Gebruik dit vak voor extra informatie over je activiteit.</w:t>
                            </w:r>
                          </w:p>
                          <w:p w:rsidR="00713DD0" w:rsidRDefault="00713DD0" w:rsidP="00713DD0">
                            <w:pPr>
                              <w:spacing w:before="100" w:beforeAutospacing="1" w:after="100" w:afterAutospacing="1" w:line="240" w:lineRule="auto"/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24"/>
                              </w:rPr>
                            </w:pPr>
                            <w:r w:rsidRPr="00713DD0"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24"/>
                              </w:rPr>
                              <w:t xml:space="preserve">download </w:t>
                            </w:r>
                            <w:r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24"/>
                              </w:rPr>
                              <w:t xml:space="preserve"> </w:t>
                            </w:r>
                            <w:r w:rsidRPr="00713DD0"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24"/>
                              </w:rPr>
                              <w:t xml:space="preserve">eerst de lettertypen </w:t>
                            </w:r>
                            <w:r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24"/>
                              </w:rPr>
                              <w:t>op</w:t>
                            </w:r>
                            <w:r w:rsidRPr="00713DD0"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24"/>
                              </w:rPr>
                              <w:t xml:space="preserve"> worldservants.nl/huisstijl</w:t>
                            </w:r>
                          </w:p>
                          <w:p w:rsidR="00713DD0" w:rsidRPr="00713DD0" w:rsidRDefault="00713DD0" w:rsidP="00713DD0">
                            <w:pPr>
                              <w:spacing w:before="100" w:beforeAutospacing="1" w:after="100" w:afterAutospacing="1" w:line="240" w:lineRule="auto"/>
                              <w:rPr>
                                <w:rFonts w:ascii="Lato" w:hAnsi="Lato"/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-29.6pt;margin-top:357.4pt;width:194.25pt;height:19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" filled="f" stroked="f" strokeweight=".5pt">
                <v:textbox>
                  <w:txbxContent>
                    <w:p w:rsidR="00713DD0" w:rsidRDefault="00713DD0" w:rsidP="00713DD0">
                      <w:pPr>
                        <w:spacing w:before="100" w:beforeAutospacing="1" w:after="100" w:afterAutospacing="1" w:line="240" w:lineRule="auto"/>
                        <w:rPr>
                          <w:rFonts w:ascii="Lato" w:hAnsi="Lato"/>
                          <w:b/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rFonts w:ascii="Lato" w:hAnsi="Lato"/>
                          <w:b/>
                          <w:color w:val="595959" w:themeColor="text1" w:themeTint="A6"/>
                          <w:sz w:val="24"/>
                        </w:rPr>
                        <w:t>Gebruik dit vak voor extra informatie over je activiteit.</w:t>
                      </w:r>
                    </w:p>
                    <w:p w:rsidR="00713DD0" w:rsidRDefault="00713DD0" w:rsidP="00713DD0">
                      <w:pPr>
                        <w:spacing w:before="100" w:beforeAutospacing="1" w:after="100" w:afterAutospacing="1" w:line="240" w:lineRule="auto"/>
                        <w:rPr>
                          <w:rFonts w:ascii="Raleway" w:hAnsi="Raleway"/>
                          <w:b/>
                          <w:smallCaps/>
                          <w:color w:val="558A94"/>
                          <w:sz w:val="24"/>
                        </w:rPr>
                      </w:pPr>
                      <w:r w:rsidRPr="00713DD0">
                        <w:rPr>
                          <w:rFonts w:ascii="Raleway" w:hAnsi="Raleway"/>
                          <w:b/>
                          <w:smallCaps/>
                          <w:color w:val="558A94"/>
                          <w:sz w:val="24"/>
                        </w:rPr>
                        <w:t xml:space="preserve">download </w:t>
                      </w:r>
                      <w:r>
                        <w:rPr>
                          <w:rFonts w:ascii="Raleway" w:hAnsi="Raleway"/>
                          <w:b/>
                          <w:smallCaps/>
                          <w:color w:val="558A94"/>
                          <w:sz w:val="24"/>
                        </w:rPr>
                        <w:t xml:space="preserve"> </w:t>
                      </w:r>
                      <w:r w:rsidRPr="00713DD0">
                        <w:rPr>
                          <w:rFonts w:ascii="Raleway" w:hAnsi="Raleway"/>
                          <w:b/>
                          <w:smallCaps/>
                          <w:color w:val="558A94"/>
                          <w:sz w:val="24"/>
                        </w:rPr>
                        <w:t xml:space="preserve">eerst de lettertypen </w:t>
                      </w:r>
                      <w:r>
                        <w:rPr>
                          <w:rFonts w:ascii="Raleway" w:hAnsi="Raleway"/>
                          <w:b/>
                          <w:smallCaps/>
                          <w:color w:val="558A94"/>
                          <w:sz w:val="24"/>
                        </w:rPr>
                        <w:t>op</w:t>
                      </w:r>
                      <w:r w:rsidRPr="00713DD0">
                        <w:rPr>
                          <w:rFonts w:ascii="Raleway" w:hAnsi="Raleway"/>
                          <w:b/>
                          <w:smallCaps/>
                          <w:color w:val="558A94"/>
                          <w:sz w:val="24"/>
                        </w:rPr>
                        <w:t xml:space="preserve"> worldservants.nl/huisstijl</w:t>
                      </w:r>
                    </w:p>
                    <w:p w:rsidR="00713DD0" w:rsidRPr="00713DD0" w:rsidRDefault="00713DD0" w:rsidP="00713DD0">
                      <w:pPr>
                        <w:spacing w:before="100" w:beforeAutospacing="1" w:after="100" w:afterAutospacing="1" w:line="240" w:lineRule="auto"/>
                        <w:rPr>
                          <w:rFonts w:ascii="Lato" w:hAnsi="Lato"/>
                          <w:b/>
                          <w:color w:val="595959" w:themeColor="text1" w:themeTint="A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332BE0" wp14:editId="49271B5F">
                <wp:simplePos x="0" y="0"/>
                <wp:positionH relativeFrom="column">
                  <wp:posOffset>-899795</wp:posOffset>
                </wp:positionH>
                <wp:positionV relativeFrom="paragraph">
                  <wp:posOffset>176530</wp:posOffset>
                </wp:positionV>
                <wp:extent cx="7562850" cy="58102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DD0" w:rsidRPr="00713DD0" w:rsidRDefault="00713DD0" w:rsidP="00713DD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52"/>
                              </w:rPr>
                            </w:pPr>
                            <w:r w:rsidRPr="00713DD0">
                              <w:rPr>
                                <w:rFonts w:ascii="Raleway" w:hAnsi="Raleway"/>
                                <w:b/>
                                <w:smallCaps/>
                                <w:color w:val="558A94"/>
                                <w:sz w:val="52"/>
                              </w:rPr>
                              <w:t>spetterend optreden ten bate van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8" type="#_x0000_t202" style="position:absolute;margin-left:-70.85pt;margin-top:13.9pt;width:595.5pt;height:4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" filled="f" stroked="f" strokeweight=".5pt">
                <v:textbox>
                  <w:txbxContent>
                    <w:p w:rsidR="00713DD0" w:rsidRPr="00713DD0" w:rsidRDefault="00713DD0" w:rsidP="00713DD0">
                      <w:pPr>
                        <w:jc w:val="center"/>
                        <w:rPr>
                          <w:rFonts w:ascii="Raleway" w:hAnsi="Raleway"/>
                          <w:b/>
                          <w:smallCaps/>
                          <w:color w:val="558A94"/>
                          <w:sz w:val="52"/>
                        </w:rPr>
                      </w:pPr>
                      <w:r w:rsidRPr="00713DD0">
                        <w:rPr>
                          <w:rFonts w:ascii="Raleway" w:hAnsi="Raleway"/>
                          <w:b/>
                          <w:smallCaps/>
                          <w:color w:val="558A94"/>
                          <w:sz w:val="52"/>
                        </w:rPr>
                        <w:t xml:space="preserve">spetterend optreden ten bate van </w:t>
                      </w:r>
                      <w:proofErr w:type="spellStart"/>
                      <w:r w:rsidRPr="00713DD0">
                        <w:rPr>
                          <w:rFonts w:ascii="Raleway" w:hAnsi="Raleway"/>
                          <w:b/>
                          <w:smallCaps/>
                          <w:color w:val="558A94"/>
                          <w:sz w:val="52"/>
                        </w:rPr>
                        <w:t>guatemala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FF4B5" wp14:editId="0C9B8E50">
                <wp:simplePos x="0" y="0"/>
                <wp:positionH relativeFrom="column">
                  <wp:posOffset>-899795</wp:posOffset>
                </wp:positionH>
                <wp:positionV relativeFrom="paragraph">
                  <wp:posOffset>-852170</wp:posOffset>
                </wp:positionV>
                <wp:extent cx="7562850" cy="1609725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DD0" w:rsidRPr="00713DD0" w:rsidRDefault="00713DD0" w:rsidP="00713DD0">
                            <w:pPr>
                              <w:jc w:val="center"/>
                              <w:rPr>
                                <w:rFonts w:ascii="WC Mano Negra Bta" w:hAnsi="WC Mano Negra Bta"/>
                                <w:color w:val="EF4745"/>
                                <w:sz w:val="144"/>
                              </w:rPr>
                            </w:pPr>
                            <w:r w:rsidRPr="00713DD0">
                              <w:rPr>
                                <w:rFonts w:ascii="WC Mano Negra Bta" w:hAnsi="WC Mano Negra Bta"/>
                                <w:color w:val="EF4745"/>
                                <w:sz w:val="144"/>
                              </w:rPr>
                              <w:t>Benefietconcert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70.85pt;margin-top:-67.1pt;width:595.5pt;height:12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" filled="f" stroked="f" strokeweight=".5pt">
                <v:textbox>
                  <w:txbxContent>
                    <w:p w:rsidR="00713DD0" w:rsidRPr="00713DD0" w:rsidRDefault="00713DD0" w:rsidP="00713DD0">
                      <w:pPr>
                        <w:jc w:val="center"/>
                        <w:rPr>
                          <w:rFonts w:ascii="WC Mano Negra Bta" w:hAnsi="WC Mano Negra Bta"/>
                          <w:color w:val="EF4745"/>
                          <w:sz w:val="144"/>
                        </w:rPr>
                      </w:pPr>
                      <w:r w:rsidRPr="00713DD0">
                        <w:rPr>
                          <w:rFonts w:ascii="WC Mano Negra Bta" w:hAnsi="WC Mano Negra Bta"/>
                          <w:color w:val="EF4745"/>
                          <w:sz w:val="144"/>
                        </w:rPr>
                        <w:t>Benefietconcert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25ED3AD" wp14:editId="2AEB49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 po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7ED5" w:rsidSect="00713DD0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015" w:rsidRDefault="00656015" w:rsidP="00713DD0">
      <w:pPr>
        <w:spacing w:after="0" w:line="240" w:lineRule="auto"/>
      </w:pPr>
      <w:r>
        <w:separator/>
      </w:r>
    </w:p>
  </w:endnote>
  <w:endnote w:type="continuationSeparator" w:id="0">
    <w:p w:rsidR="00656015" w:rsidRDefault="00656015" w:rsidP="0071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97929F-176A-4FEA-99B7-B0CACCD075B4}"/>
    <w:embedBold r:id="rId2" w:fontKey="{40A82D5A-18EA-436B-9A96-BD4656D00E2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E48144-850D-4502-90DD-0235BB0FC2A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4342D8C0-689B-48CA-9EA8-0CAE70842F2B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Bold r:id="rId5" w:fontKey="{DD73485A-FA69-4B2C-9644-6E746F2BA90C}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Bold r:id="rId6" w:fontKey="{FFAE429C-3D42-459E-85E3-F4BAC1B18769}"/>
  </w:font>
  <w:font w:name="WC Mano Negra Bta">
    <w:panose1 w:val="00000000000000000000"/>
    <w:charset w:val="00"/>
    <w:family w:val="modern"/>
    <w:notTrueType/>
    <w:pitch w:val="variable"/>
    <w:sig w:usb0="800000AF" w:usb1="1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B893D26-58AC-409B-A5DD-9E08B6EE64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015" w:rsidRDefault="00656015" w:rsidP="00713DD0">
      <w:pPr>
        <w:spacing w:after="0" w:line="240" w:lineRule="auto"/>
      </w:pPr>
      <w:r>
        <w:separator/>
      </w:r>
    </w:p>
  </w:footnote>
  <w:footnote w:type="continuationSeparator" w:id="0">
    <w:p w:rsidR="00656015" w:rsidRDefault="00656015" w:rsidP="00713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DD0"/>
    <w:rsid w:val="0012213F"/>
    <w:rsid w:val="00277ED5"/>
    <w:rsid w:val="00656015"/>
    <w:rsid w:val="00713DD0"/>
    <w:rsid w:val="0082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77E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3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DD0"/>
  </w:style>
  <w:style w:type="paragraph" w:styleId="Voettekst">
    <w:name w:val="footer"/>
    <w:basedOn w:val="Standaard"/>
    <w:link w:val="VoettekstChar"/>
    <w:uiPriority w:val="99"/>
    <w:unhideWhenUsed/>
    <w:rsid w:val="00713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DD0"/>
  </w:style>
  <w:style w:type="paragraph" w:styleId="Ballontekst">
    <w:name w:val="Balloon Text"/>
    <w:basedOn w:val="Standaard"/>
    <w:link w:val="BallontekstChar"/>
    <w:uiPriority w:val="99"/>
    <w:semiHidden/>
    <w:unhideWhenUsed/>
    <w:rsid w:val="0071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3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77E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3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DD0"/>
  </w:style>
  <w:style w:type="paragraph" w:styleId="Voettekst">
    <w:name w:val="footer"/>
    <w:basedOn w:val="Standaard"/>
    <w:link w:val="VoettekstChar"/>
    <w:uiPriority w:val="99"/>
    <w:unhideWhenUsed/>
    <w:rsid w:val="00713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DD0"/>
  </w:style>
  <w:style w:type="paragraph" w:styleId="Ballontekst">
    <w:name w:val="Balloon Text"/>
    <w:basedOn w:val="Standaard"/>
    <w:link w:val="BallontekstChar"/>
    <w:uiPriority w:val="99"/>
    <w:semiHidden/>
    <w:unhideWhenUsed/>
    <w:rsid w:val="0071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3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poster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World Servants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Willem-Jan van der Ven</dc:creator>
  <cp:lastModifiedBy>Willem-Jan van der Ven</cp:lastModifiedBy>
  <cp:revision>2</cp:revision>
  <dcterms:created xsi:type="dcterms:W3CDTF">2016-01-08T14:50:00Z</dcterms:created>
  <dcterms:modified xsi:type="dcterms:W3CDTF">2016-01-08T14:50:00Z</dcterms:modified>
</cp:coreProperties>
</file>